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6F666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91DA8" w14:textId="77777777" w:rsidR="007235EE" w:rsidRDefault="007235EE" w:rsidP="007865A7">
      <w:r>
        <w:separator/>
      </w:r>
    </w:p>
  </w:endnote>
  <w:endnote w:type="continuationSeparator" w:id="0">
    <w:p w14:paraId="680DE017" w14:textId="77777777" w:rsidR="007235EE" w:rsidRDefault="007235EE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DDAAF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99669B">
      <w:rPr>
        <w:noProof/>
      </w:rPr>
      <w:t>Thursday, 22 May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ACF19" w14:textId="77777777" w:rsidR="007235EE" w:rsidRDefault="007235EE" w:rsidP="007865A7">
      <w:r>
        <w:separator/>
      </w:r>
    </w:p>
  </w:footnote>
  <w:footnote w:type="continuationSeparator" w:id="0">
    <w:p w14:paraId="585CBEB3" w14:textId="77777777" w:rsidR="007235EE" w:rsidRDefault="007235EE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400C1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20C7CA1D" wp14:editId="01A5FC06">
          <wp:extent cx="897286" cy="269676"/>
          <wp:effectExtent l="0" t="0" r="0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7286" cy="269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69B"/>
    <w:rsid w:val="00055AC5"/>
    <w:rsid w:val="00066A9C"/>
    <w:rsid w:val="00095710"/>
    <w:rsid w:val="00095ED6"/>
    <w:rsid w:val="00133AEB"/>
    <w:rsid w:val="001E1CDC"/>
    <w:rsid w:val="001F138F"/>
    <w:rsid w:val="001F7DC6"/>
    <w:rsid w:val="00212320"/>
    <w:rsid w:val="00221627"/>
    <w:rsid w:val="00285BC6"/>
    <w:rsid w:val="00292BDD"/>
    <w:rsid w:val="002E3D0E"/>
    <w:rsid w:val="002E76CB"/>
    <w:rsid w:val="005D51AB"/>
    <w:rsid w:val="00622965"/>
    <w:rsid w:val="006263D3"/>
    <w:rsid w:val="006549EE"/>
    <w:rsid w:val="006B227B"/>
    <w:rsid w:val="0071406C"/>
    <w:rsid w:val="007235EE"/>
    <w:rsid w:val="007865A7"/>
    <w:rsid w:val="007D19C4"/>
    <w:rsid w:val="0081736A"/>
    <w:rsid w:val="00831BCD"/>
    <w:rsid w:val="00833BC6"/>
    <w:rsid w:val="008850A1"/>
    <w:rsid w:val="00887728"/>
    <w:rsid w:val="008A0A52"/>
    <w:rsid w:val="009073DD"/>
    <w:rsid w:val="0098197E"/>
    <w:rsid w:val="0099669B"/>
    <w:rsid w:val="009E0EC9"/>
    <w:rsid w:val="00A155E5"/>
    <w:rsid w:val="00AA40EA"/>
    <w:rsid w:val="00B5529E"/>
    <w:rsid w:val="00B73619"/>
    <w:rsid w:val="00C24461"/>
    <w:rsid w:val="00C4354B"/>
    <w:rsid w:val="00C56FF2"/>
    <w:rsid w:val="00C73B0D"/>
    <w:rsid w:val="00CA25C1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E0BE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3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2025-05-22T10:34:00Z</dcterms:created>
  <dcterms:modified xsi:type="dcterms:W3CDTF">2025-05-22T10:35:00Z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