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1C24F" w14:textId="77777777" w:rsidR="00095710" w:rsidRDefault="00C91144" w:rsidP="007865A7">
      <w:pPr>
        <w:pStyle w:val="Heading1"/>
      </w:pPr>
      <w:r>
        <w:t>Project Name</w:t>
      </w:r>
    </w:p>
    <w:tbl>
      <w:tblPr>
        <w:tblW w:w="7500" w:type="dxa"/>
        <w:jc w:val="center"/>
        <w:tblCellSpacing w:w="4" w:type="dxa"/>
        <w:tblCellMar>
          <w:top w:w="8" w:type="dxa"/>
          <w:left w:w="8" w:type="dxa"/>
          <w:bottom w:w="8" w:type="dxa"/>
          <w:right w:w="8" w:type="dxa"/>
        </w:tblCellMar>
        <w:tblLook w:val="04A0" w:firstRow="1" w:lastRow="0" w:firstColumn="1" w:lastColumn="0" w:noHBand="0" w:noVBand="1"/>
      </w:tblPr>
      <w:tblGrid>
        <w:gridCol w:w="7500"/>
      </w:tblGrid>
      <w:tr w:rsidR="00A75531" w:rsidRPr="00A75531" w14:paraId="534D4676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46E827D7" w14:textId="77777777" w:rsidR="00A75531" w:rsidRPr="00A75531" w:rsidRDefault="00A75531" w:rsidP="00A75531">
            <w:pPr>
              <w:shd w:val="clear" w:color="auto" w:fill="auto"/>
              <w:spacing w:after="0"/>
              <w:jc w:val="center"/>
              <w:rPr>
                <w:color w:val="333333"/>
                <w:sz w:val="20"/>
                <w:szCs w:val="20"/>
              </w:rPr>
            </w:pPr>
            <w:r w:rsidRPr="00A75531">
              <w:rPr>
                <w:noProof/>
                <w:color w:val="333333"/>
                <w:sz w:val="20"/>
                <w:szCs w:val="20"/>
              </w:rPr>
              <w:drawing>
                <wp:inline distT="0" distB="0" distL="0" distR="0" wp14:anchorId="2F7237D7" wp14:editId="4BD4F5CB">
                  <wp:extent cx="2343150" cy="1168682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168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5531" w:rsidRPr="00A75531" w14:paraId="049E4615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5694F129" w14:textId="77777777" w:rsidR="000123C8" w:rsidRPr="002B3F7B" w:rsidRDefault="00A75531" w:rsidP="000123C8">
            <w:pPr>
              <w:shd w:val="clear" w:color="auto" w:fill="auto"/>
              <w:spacing w:before="100" w:beforeAutospacing="1" w:after="0"/>
              <w:ind w:left="360"/>
              <w:jc w:val="center"/>
              <w:outlineLvl w:val="1"/>
              <w:rPr>
                <w:b/>
                <w:bCs/>
                <w:color w:val="333333"/>
                <w:sz w:val="36"/>
                <w:szCs w:val="36"/>
              </w:rPr>
            </w:pPr>
            <w:r w:rsidRPr="002B3F7B">
              <w:rPr>
                <w:b/>
                <w:bCs/>
                <w:color w:val="333333"/>
                <w:sz w:val="36"/>
                <w:szCs w:val="36"/>
              </w:rPr>
              <w:t>Scope of Works</w:t>
            </w:r>
          </w:p>
          <w:p w14:paraId="2AF498FF" w14:textId="77777777" w:rsidR="00A75531" w:rsidRPr="000123C8" w:rsidRDefault="00C91144" w:rsidP="000123C8">
            <w:pPr>
              <w:shd w:val="clear" w:color="auto" w:fill="auto"/>
              <w:spacing w:after="0"/>
              <w:ind w:left="360"/>
              <w:jc w:val="center"/>
              <w:outlineLvl w:val="1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Scope Here</w:t>
            </w:r>
          </w:p>
        </w:tc>
      </w:tr>
      <w:tr w:rsidR="00A75531" w:rsidRPr="00A75531" w14:paraId="7DD64A29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46F34621" w14:textId="77777777" w:rsidR="00A75531" w:rsidRPr="006A0A23" w:rsidRDefault="00A75531" w:rsidP="000123C8">
            <w:pPr>
              <w:shd w:val="clear" w:color="auto" w:fill="auto"/>
              <w:spacing w:before="100" w:beforeAutospacing="1" w:after="100" w:afterAutospacing="1"/>
              <w:ind w:left="360"/>
              <w:jc w:val="center"/>
              <w:outlineLvl w:val="1"/>
              <w:rPr>
                <w:rStyle w:val="Hyperlink"/>
              </w:rPr>
            </w:pPr>
            <w:r w:rsidRPr="006A0A23">
              <w:rPr>
                <w:rStyle w:val="Hyperlink"/>
              </w:rPr>
              <w:t>Project Induction</w:t>
            </w:r>
          </w:p>
        </w:tc>
      </w:tr>
      <w:tr w:rsidR="00A75531" w:rsidRPr="00A75531" w14:paraId="7CDBA47D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20E7EF7F" w14:textId="77777777" w:rsidR="00A75531" w:rsidRPr="006A0A23" w:rsidRDefault="00A75531" w:rsidP="00A75531">
            <w:pPr>
              <w:shd w:val="clear" w:color="auto" w:fill="auto"/>
              <w:spacing w:before="100" w:beforeAutospacing="1" w:after="100" w:afterAutospacing="1"/>
              <w:jc w:val="center"/>
              <w:outlineLvl w:val="2"/>
              <w:rPr>
                <w:rStyle w:val="Hyperlink"/>
              </w:rPr>
            </w:pPr>
            <w:r w:rsidRPr="006A0A23">
              <w:rPr>
                <w:rStyle w:val="Hyperlink"/>
              </w:rPr>
              <w:t>Induction Questionnaire</w:t>
            </w:r>
          </w:p>
        </w:tc>
      </w:tr>
      <w:tr w:rsidR="00A75531" w:rsidRPr="00A75531" w14:paraId="36F5375E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114248F2" w14:textId="77777777" w:rsidR="00A75531" w:rsidRPr="006A0A23" w:rsidRDefault="00A75531" w:rsidP="006A0A23">
            <w:pPr>
              <w:pStyle w:val="Heading2"/>
              <w:jc w:val="center"/>
              <w:rPr>
                <w:rStyle w:val="Hyperlink"/>
              </w:rPr>
            </w:pPr>
            <w:r w:rsidRPr="006A0A23">
              <w:rPr>
                <w:rStyle w:val="Hyperlink"/>
              </w:rPr>
              <w:t>Induction Records</w:t>
            </w:r>
          </w:p>
        </w:tc>
      </w:tr>
      <w:tr w:rsidR="00A75531" w:rsidRPr="00A75531" w14:paraId="2C176367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7859E79D" w14:textId="77777777" w:rsidR="00A75531" w:rsidRPr="00A75531" w:rsidRDefault="00A75531" w:rsidP="00A75531">
            <w:pPr>
              <w:shd w:val="clear" w:color="auto" w:fill="auto"/>
              <w:spacing w:after="0"/>
              <w:jc w:val="center"/>
              <w:rPr>
                <w:color w:val="333333"/>
                <w:sz w:val="20"/>
                <w:szCs w:val="20"/>
              </w:rPr>
            </w:pPr>
            <w:r w:rsidRPr="00A75531">
              <w:rPr>
                <w:noProof/>
                <w:color w:val="333333"/>
                <w:sz w:val="20"/>
                <w:szCs w:val="20"/>
              </w:rPr>
              <w:drawing>
                <wp:inline distT="0" distB="0" distL="0" distR="0" wp14:anchorId="43E6398C" wp14:editId="723A90AA">
                  <wp:extent cx="2857500" cy="2144701"/>
                  <wp:effectExtent l="0" t="0" r="0" b="8255"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5531" w:rsidRPr="002B3F7B" w14:paraId="65A44149" w14:textId="77777777" w:rsidTr="008276BE">
        <w:trPr>
          <w:tblCellSpacing w:w="4" w:type="dxa"/>
          <w:jc w:val="center"/>
        </w:trPr>
        <w:tc>
          <w:tcPr>
            <w:tcW w:w="0" w:type="auto"/>
            <w:vAlign w:val="center"/>
            <w:hideMark/>
          </w:tcPr>
          <w:p w14:paraId="184D3984" w14:textId="77777777" w:rsidR="00A75531" w:rsidRPr="006A0A23" w:rsidRDefault="00000000" w:rsidP="00A75531">
            <w:pPr>
              <w:shd w:val="clear" w:color="auto" w:fill="auto"/>
              <w:spacing w:before="100" w:beforeAutospacing="1" w:after="100" w:afterAutospacing="1"/>
              <w:jc w:val="center"/>
              <w:outlineLvl w:val="2"/>
              <w:rPr>
                <w:rStyle w:val="Strong"/>
              </w:rPr>
            </w:pPr>
            <w:hyperlink r:id="rId13" w:anchor="gid=0&amp;fvid=7409174" w:history="1">
              <w:r w:rsidR="00A75531" w:rsidRPr="00485FF7">
                <w:rPr>
                  <w:rStyle w:val="Hyperlink"/>
                  <w:szCs w:val="28"/>
                </w:rPr>
                <w:t>Sign In Records</w:t>
              </w:r>
            </w:hyperlink>
          </w:p>
        </w:tc>
      </w:tr>
      <w:tr w:rsidR="00A75531" w:rsidRPr="002B3F7B" w14:paraId="6754699E" w14:textId="77777777" w:rsidTr="002B3F7B">
        <w:trPr>
          <w:trHeight w:val="68"/>
          <w:tblCellSpacing w:w="4" w:type="dxa"/>
          <w:jc w:val="center"/>
        </w:trPr>
        <w:tc>
          <w:tcPr>
            <w:tcW w:w="0" w:type="auto"/>
            <w:vAlign w:val="center"/>
          </w:tcPr>
          <w:p w14:paraId="3F4C25D6" w14:textId="77777777" w:rsidR="00A75531" w:rsidRPr="006A0A23" w:rsidRDefault="00A75531" w:rsidP="00A75531">
            <w:pPr>
              <w:shd w:val="clear" w:color="auto" w:fill="auto"/>
              <w:spacing w:before="100" w:beforeAutospacing="1" w:after="100" w:afterAutospacing="1"/>
              <w:jc w:val="center"/>
              <w:outlineLvl w:val="2"/>
              <w:rPr>
                <w:rStyle w:val="Strong"/>
              </w:rPr>
            </w:pPr>
            <w:r w:rsidRPr="006A0A23">
              <w:rPr>
                <w:rStyle w:val="Strong"/>
              </w:rPr>
              <w:t>Project Records</w:t>
            </w:r>
          </w:p>
        </w:tc>
      </w:tr>
    </w:tbl>
    <w:p w14:paraId="2C64BB4D" w14:textId="77777777" w:rsidR="00A75531" w:rsidRPr="002B3F7B" w:rsidRDefault="00A75531" w:rsidP="00A75531">
      <w:pPr>
        <w:rPr>
          <w:sz w:val="28"/>
          <w:szCs w:val="28"/>
        </w:rPr>
      </w:pPr>
    </w:p>
    <w:sectPr w:rsidR="00A75531" w:rsidRPr="002B3F7B" w:rsidSect="0081736A">
      <w:headerReference w:type="default" r:id="rId14"/>
      <w:footerReference w:type="default" r:id="rId15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BF90FC" w14:textId="77777777" w:rsidR="00B144EE" w:rsidRDefault="00B144EE" w:rsidP="007865A7">
      <w:r>
        <w:separator/>
      </w:r>
    </w:p>
  </w:endnote>
  <w:endnote w:type="continuationSeparator" w:id="0">
    <w:p w14:paraId="6D3B090F" w14:textId="77777777" w:rsidR="00B144EE" w:rsidRDefault="00B144EE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680CA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1B7E28">
      <w:rPr>
        <w:noProof/>
      </w:rPr>
      <w:t>Thursday, 22 May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D595A" w14:textId="77777777" w:rsidR="00B144EE" w:rsidRDefault="00B144EE" w:rsidP="007865A7">
      <w:r>
        <w:separator/>
      </w:r>
    </w:p>
  </w:footnote>
  <w:footnote w:type="continuationSeparator" w:id="0">
    <w:p w14:paraId="71D467B7" w14:textId="77777777" w:rsidR="00B144EE" w:rsidRDefault="00B144EE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339D3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7FCAC9B4" wp14:editId="6F9E1404">
          <wp:extent cx="839852" cy="252412"/>
          <wp:effectExtent l="0" t="0" r="0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483" cy="255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B470B"/>
    <w:multiLevelType w:val="hybridMultilevel"/>
    <w:tmpl w:val="B036B8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160CAB"/>
    <w:multiLevelType w:val="hybridMultilevel"/>
    <w:tmpl w:val="82904DB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2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3"/>
  </w:num>
  <w:num w:numId="6" w16cid:durableId="861044044">
    <w:abstractNumId w:val="16"/>
  </w:num>
  <w:num w:numId="7" w16cid:durableId="160237413">
    <w:abstractNumId w:val="5"/>
  </w:num>
  <w:num w:numId="8" w16cid:durableId="287929032">
    <w:abstractNumId w:val="24"/>
  </w:num>
  <w:num w:numId="9" w16cid:durableId="1134760629">
    <w:abstractNumId w:val="14"/>
  </w:num>
  <w:num w:numId="10" w16cid:durableId="1334452742">
    <w:abstractNumId w:val="29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5"/>
  </w:num>
  <w:num w:numId="14" w16cid:durableId="1090738782">
    <w:abstractNumId w:val="11"/>
  </w:num>
  <w:num w:numId="15" w16cid:durableId="1586299042">
    <w:abstractNumId w:val="34"/>
  </w:num>
  <w:num w:numId="16" w16cid:durableId="602226298">
    <w:abstractNumId w:val="32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8"/>
  </w:num>
  <w:num w:numId="20" w16cid:durableId="1053580185">
    <w:abstractNumId w:val="31"/>
  </w:num>
  <w:num w:numId="21" w16cid:durableId="615257433">
    <w:abstractNumId w:val="18"/>
  </w:num>
  <w:num w:numId="22" w16cid:durableId="1977372654">
    <w:abstractNumId w:val="19"/>
  </w:num>
  <w:num w:numId="23" w16cid:durableId="1576745489">
    <w:abstractNumId w:val="17"/>
  </w:num>
  <w:num w:numId="24" w16cid:durableId="1594511195">
    <w:abstractNumId w:val="27"/>
  </w:num>
  <w:num w:numId="25" w16cid:durableId="1352224404">
    <w:abstractNumId w:val="3"/>
  </w:num>
  <w:num w:numId="26" w16cid:durableId="1809323409">
    <w:abstractNumId w:val="20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1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30"/>
  </w:num>
  <w:num w:numId="33" w16cid:durableId="1822963876">
    <w:abstractNumId w:val="26"/>
  </w:num>
  <w:num w:numId="34" w16cid:durableId="1627735790">
    <w:abstractNumId w:val="23"/>
  </w:num>
  <w:num w:numId="35" w16cid:durableId="17901965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28"/>
    <w:rsid w:val="000123C8"/>
    <w:rsid w:val="00055AC5"/>
    <w:rsid w:val="00066A9C"/>
    <w:rsid w:val="00070B90"/>
    <w:rsid w:val="000851B5"/>
    <w:rsid w:val="00095710"/>
    <w:rsid w:val="00095ED6"/>
    <w:rsid w:val="00097F35"/>
    <w:rsid w:val="00133AEB"/>
    <w:rsid w:val="00143551"/>
    <w:rsid w:val="001B7E28"/>
    <w:rsid w:val="001E1CDC"/>
    <w:rsid w:val="001F138F"/>
    <w:rsid w:val="001F7DC6"/>
    <w:rsid w:val="00212320"/>
    <w:rsid w:val="00221627"/>
    <w:rsid w:val="002272BA"/>
    <w:rsid w:val="00285BC6"/>
    <w:rsid w:val="00292BDD"/>
    <w:rsid w:val="002B3F7B"/>
    <w:rsid w:val="002E3D0E"/>
    <w:rsid w:val="002E76CB"/>
    <w:rsid w:val="003464A9"/>
    <w:rsid w:val="00485FF7"/>
    <w:rsid w:val="005D51AB"/>
    <w:rsid w:val="00622965"/>
    <w:rsid w:val="006263D3"/>
    <w:rsid w:val="006549EE"/>
    <w:rsid w:val="006A0A23"/>
    <w:rsid w:val="006B227B"/>
    <w:rsid w:val="0071406C"/>
    <w:rsid w:val="007865A7"/>
    <w:rsid w:val="007D19C4"/>
    <w:rsid w:val="00801A88"/>
    <w:rsid w:val="0081736A"/>
    <w:rsid w:val="008276BE"/>
    <w:rsid w:val="00831BCD"/>
    <w:rsid w:val="00833BC6"/>
    <w:rsid w:val="008850A1"/>
    <w:rsid w:val="008A0A52"/>
    <w:rsid w:val="008C7539"/>
    <w:rsid w:val="009073DD"/>
    <w:rsid w:val="009B2698"/>
    <w:rsid w:val="00A0581D"/>
    <w:rsid w:val="00A117C1"/>
    <w:rsid w:val="00A75531"/>
    <w:rsid w:val="00AA40EA"/>
    <w:rsid w:val="00B144EE"/>
    <w:rsid w:val="00B5529E"/>
    <w:rsid w:val="00B73619"/>
    <w:rsid w:val="00C24461"/>
    <w:rsid w:val="00C3263B"/>
    <w:rsid w:val="00C4354B"/>
    <w:rsid w:val="00C56FF2"/>
    <w:rsid w:val="00C73B0D"/>
    <w:rsid w:val="00C91144"/>
    <w:rsid w:val="00CB6716"/>
    <w:rsid w:val="00D22DCC"/>
    <w:rsid w:val="00D32C8B"/>
    <w:rsid w:val="00D53F10"/>
    <w:rsid w:val="00DE7330"/>
    <w:rsid w:val="00E0482C"/>
    <w:rsid w:val="00E474DA"/>
    <w:rsid w:val="00E8266C"/>
    <w:rsid w:val="00E85961"/>
    <w:rsid w:val="00E97F40"/>
    <w:rsid w:val="00EE1F0B"/>
    <w:rsid w:val="00F0181C"/>
    <w:rsid w:val="00F11703"/>
    <w:rsid w:val="00FB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2221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A0A23"/>
    <w:rPr>
      <w:b w:val="0"/>
      <w:i w:val="0"/>
      <w:color w:val="0070C0"/>
      <w:sz w:val="28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6A0A23"/>
    <w:rPr>
      <w:color w:val="0070C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cs.google.com/spreadsheets/d/17sCkgEVEnRCXSn5wPIyKadxOerhDPTvqHFBdEhixG7I/ed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2" ma:contentTypeDescription="Create a new document." ma:contentTypeScope="" ma:versionID="78977f89659764abf46401551f81ba87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73b4916bbcb085bfb01e026b764a2fbf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3.xml><?xml version="1.0" encoding="utf-8"?>
<ds:datastoreItem xmlns:ds="http://schemas.openxmlformats.org/officeDocument/2006/customXml" ds:itemID="{6B61244D-7F74-4933-B322-532EABC02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D3048D-0D74-48A4-97C1-D0FD25A5C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Summary</Template>
  <TotalTime>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2025-03-27T06:32:00Z</cp:lastPrinted>
  <dcterms:created xsi:type="dcterms:W3CDTF">2025-05-22T10:36:00Z</dcterms:created>
  <dcterms:modified xsi:type="dcterms:W3CDTF">2025-05-22T10:38:00Z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  <property fmtid="{D5CDD505-2E9C-101B-9397-08002B2CF9AE}" pid="4" name="MediaServiceImageTags">
    <vt:lpwstr/>
  </property>
</Properties>
</file>